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14:paraId="7CF83B21" w14:textId="77777777" w:rsidTr="00F74116">
        <w:trPr>
          <w:trHeight w:val="6768"/>
          <w:jc w:val="center"/>
        </w:trPr>
        <w:tc>
          <w:tcPr>
            <w:tcW w:w="4565" w:type="dxa"/>
            <w:tcMar>
              <w:right w:w="720" w:type="dxa"/>
            </w:tcMar>
          </w:tcPr>
          <w:p w14:paraId="267F1E50" w14:textId="77777777" w:rsidR="00B32C16" w:rsidRDefault="004D6E22" w:rsidP="00B32C16">
            <w:pPr>
              <w:keepNext/>
            </w:pPr>
            <w:r>
              <w:rPr>
                <w:noProof/>
              </w:rPr>
              <w:drawing>
                <wp:inline distT="0" distB="0" distL="0" distR="0" wp14:anchorId="01A287F0" wp14:editId="46E335B1">
                  <wp:extent cx="1819790" cy="2543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810" r="22524"/>
                          <a:stretch/>
                        </pic:blipFill>
                        <pic:spPr bwMode="auto">
                          <a:xfrm rot="5400000">
                            <a:off x="0" y="0"/>
                            <a:ext cx="1822185" cy="2546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6F0D6" w14:textId="1704230D" w:rsidR="000039F7" w:rsidRDefault="00F772BB" w:rsidP="0021524B">
            <w:pPr>
              <w:pStyle w:val="Heading1"/>
            </w:pPr>
            <w:r>
              <w:t>Who is UU Santa Fe?</w:t>
            </w:r>
          </w:p>
          <w:p w14:paraId="4FA5682B" w14:textId="7FBF9F1E" w:rsidR="000D5074" w:rsidRPr="005B5BCF" w:rsidRDefault="00422F5F" w:rsidP="00706544">
            <w:pPr>
              <w:pStyle w:val="Heading2"/>
              <w:rPr>
                <w:szCs w:val="24"/>
              </w:rPr>
            </w:pPr>
            <w:r>
              <w:rPr>
                <w:szCs w:val="24"/>
              </w:rPr>
              <w:t>Safe and</w:t>
            </w:r>
            <w:r w:rsidR="000039F7" w:rsidRPr="005B5BCF">
              <w:rPr>
                <w:szCs w:val="24"/>
              </w:rPr>
              <w:t xml:space="preserve"> Family</w:t>
            </w:r>
            <w:r w:rsidR="002B1C71" w:rsidRPr="005B5BCF">
              <w:rPr>
                <w:szCs w:val="24"/>
              </w:rPr>
              <w:t>-</w:t>
            </w:r>
            <w:r w:rsidR="000039F7" w:rsidRPr="005B5BCF">
              <w:rPr>
                <w:szCs w:val="24"/>
              </w:rPr>
              <w:t xml:space="preserve">Friendly </w:t>
            </w:r>
          </w:p>
          <w:p w14:paraId="7F457EE7" w14:textId="3C2CC856" w:rsidR="00853D39" w:rsidRDefault="00853D39" w:rsidP="00853D39">
            <w:pPr>
              <w:rPr>
                <w:bCs/>
              </w:rPr>
            </w:pPr>
            <w:r w:rsidRPr="00853D39">
              <w:rPr>
                <w:bCs/>
              </w:rPr>
              <w:t>We are Rev. Gail and Mr. Steven and a host of family</w:t>
            </w:r>
            <w:r>
              <w:rPr>
                <w:bCs/>
              </w:rPr>
              <w:t>-</w:t>
            </w:r>
            <w:r w:rsidRPr="00853D39">
              <w:rPr>
                <w:bCs/>
              </w:rPr>
              <w:t>friendly volunteers working together with</w:t>
            </w:r>
            <w:r>
              <w:rPr>
                <w:bCs/>
              </w:rPr>
              <w:t xml:space="preserve"> </w:t>
            </w:r>
            <w:r w:rsidRPr="00853D39">
              <w:rPr>
                <w:bCs/>
              </w:rPr>
              <w:t>the awesome teachers and artists at Joy Montessori to create a safe, creative place for kids</w:t>
            </w:r>
            <w:r>
              <w:rPr>
                <w:bCs/>
              </w:rPr>
              <w:t xml:space="preserve"> </w:t>
            </w:r>
            <w:r w:rsidRPr="00853D39">
              <w:rPr>
                <w:bCs/>
              </w:rPr>
              <w:t>and</w:t>
            </w:r>
            <w:r>
              <w:rPr>
                <w:bCs/>
              </w:rPr>
              <w:t xml:space="preserve"> </w:t>
            </w:r>
            <w:r w:rsidRPr="00853D39">
              <w:rPr>
                <w:bCs/>
              </w:rPr>
              <w:t>parents (and grandparents) to explore big questions, build a warm community and practice</w:t>
            </w:r>
            <w:r>
              <w:rPr>
                <w:bCs/>
              </w:rPr>
              <w:t xml:space="preserve"> </w:t>
            </w:r>
            <w:r w:rsidRPr="00853D39">
              <w:rPr>
                <w:bCs/>
              </w:rPr>
              <w:t>living our values to create a healthier, more joyful world!</w:t>
            </w:r>
          </w:p>
          <w:p w14:paraId="5ED6464B" w14:textId="3D17BD5C" w:rsidR="00853D39" w:rsidRPr="00853D39" w:rsidRDefault="00853D39" w:rsidP="00853D39">
            <w:pPr>
              <w:rPr>
                <w:bCs/>
              </w:rPr>
            </w:pPr>
            <w:r w:rsidRPr="00853D39">
              <w:rPr>
                <w:bCs/>
              </w:rPr>
              <w:t>Rev. Gail is the mom of 17-year-old twins and the called minister/head magician at UU Santa Fe</w:t>
            </w:r>
            <w:proofErr w:type="gramStart"/>
            <w:r w:rsidRPr="00853D39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proofErr w:type="gramEnd"/>
            <w:r w:rsidRPr="00853D39">
              <w:rPr>
                <w:bCs/>
              </w:rPr>
              <w:t xml:space="preserve">Mr. Steven </w:t>
            </w:r>
            <w:r w:rsidR="007E76DA">
              <w:rPr>
                <w:bCs/>
              </w:rPr>
              <w:t xml:space="preserve">(dad of three) </w:t>
            </w:r>
            <w:r w:rsidRPr="00853D39">
              <w:rPr>
                <w:bCs/>
              </w:rPr>
              <w:t xml:space="preserve">helps make </w:t>
            </w:r>
            <w:r w:rsidR="007E76DA">
              <w:rPr>
                <w:bCs/>
              </w:rPr>
              <w:t>kid-</w:t>
            </w:r>
            <w:r w:rsidRPr="00853D39">
              <w:rPr>
                <w:bCs/>
              </w:rPr>
              <w:t xml:space="preserve">magic </w:t>
            </w:r>
            <w:r w:rsidR="007E76DA">
              <w:rPr>
                <w:bCs/>
              </w:rPr>
              <w:t xml:space="preserve">programming </w:t>
            </w:r>
            <w:r w:rsidRPr="00853D39">
              <w:rPr>
                <w:bCs/>
              </w:rPr>
              <w:t>happen</w:t>
            </w:r>
            <w:r w:rsidR="007E76DA">
              <w:rPr>
                <w:bCs/>
              </w:rPr>
              <w:t xml:space="preserve"> at UU Santa Fe</w:t>
            </w:r>
            <w:r w:rsidRPr="00853D39">
              <w:rPr>
                <w:bCs/>
              </w:rPr>
              <w:t>.</w:t>
            </w:r>
          </w:p>
          <w:p w14:paraId="30FD6A54" w14:textId="05E83AFF" w:rsidR="00422F5F" w:rsidRPr="00422F5F" w:rsidRDefault="00853D39" w:rsidP="00853D39">
            <w:pPr>
              <w:rPr>
                <w:bCs/>
              </w:rPr>
            </w:pPr>
            <w:r w:rsidRPr="00853D39">
              <w:rPr>
                <w:bCs/>
              </w:rPr>
              <w:t>Unitarian Universalism is a radically inclusive, life</w:t>
            </w:r>
            <w:r>
              <w:rPr>
                <w:bCs/>
              </w:rPr>
              <w:t>-</w:t>
            </w:r>
            <w:r w:rsidRPr="00853D39">
              <w:rPr>
                <w:bCs/>
              </w:rPr>
              <w:t>affirming faith tradition</w:t>
            </w:r>
            <w:proofErr w:type="gramStart"/>
            <w:r w:rsidRPr="00853D39">
              <w:rPr>
                <w:bCs/>
              </w:rPr>
              <w:t xml:space="preserve">. </w:t>
            </w:r>
            <w:proofErr w:type="gramEnd"/>
            <w:r w:rsidRPr="00853D39">
              <w:rPr>
                <w:bCs/>
              </w:rPr>
              <w:t>We live by the idea that justice is what love looks like in public and every</w:t>
            </w:r>
            <w:r>
              <w:rPr>
                <w:bCs/>
              </w:rPr>
              <w:t xml:space="preserve"> </w:t>
            </w:r>
            <w:r w:rsidRPr="00853D39">
              <w:rPr>
                <w:bCs/>
              </w:rPr>
              <w:t>one of us is called to Love the world…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3865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65"/>
            </w:tblGrid>
            <w:tr w:rsidR="00307EC9" w14:paraId="2FDC01FE" w14:textId="77777777" w:rsidTr="00B26C41">
              <w:trPr>
                <w:trHeight w:hRule="exact" w:val="9648"/>
              </w:trPr>
              <w:tc>
                <w:tcPr>
                  <w:tcW w:w="5000" w:type="pct"/>
                </w:tcPr>
                <w:p w14:paraId="04E4E28C" w14:textId="7C7F0BB9" w:rsidR="00307EC9" w:rsidRPr="00365EBB" w:rsidRDefault="00F772BB" w:rsidP="007815FF">
                  <w:pPr>
                    <w:pStyle w:val="Heading1"/>
                  </w:pPr>
                  <w:r>
                    <w:t>Who is Joy Montessori?</w:t>
                  </w:r>
                </w:p>
                <w:p w14:paraId="61A7B8BC" w14:textId="4A97E6D2" w:rsidR="00A14C96" w:rsidRDefault="00A14C96" w:rsidP="00A14C96">
                  <w:r w:rsidRPr="00A14C96">
                    <w:t>Joy Montessori (ages 6-9) provides open-ended Montessori elementary curriculum based on a three-year-cycle</w:t>
                  </w:r>
                  <w:proofErr w:type="gramStart"/>
                  <w:r w:rsidRPr="00A14C96">
                    <w:t xml:space="preserve">. </w:t>
                  </w:r>
                  <w:proofErr w:type="gramEnd"/>
                  <w:r w:rsidRPr="00A14C96">
                    <w:t>Rather than a yearly list of subject areas taught in a scheduled linear fashion pre-determined by a school board, all areas needed by the student will be covered sometime within a three-year time frame</w:t>
                  </w:r>
                  <w:proofErr w:type="gramStart"/>
                  <w:r w:rsidRPr="00A14C96">
                    <w:t xml:space="preserve">. </w:t>
                  </w:r>
                  <w:proofErr w:type="gramEnd"/>
                  <w:r w:rsidR="00EB45F4">
                    <w:t>“</w:t>
                  </w:r>
                  <w:r w:rsidRPr="00A14C96">
                    <w:t xml:space="preserve">This allows your child to independently explore areas following their own interests while encouraging their lifelong love of learning." </w:t>
                  </w:r>
                </w:p>
                <w:p w14:paraId="4F2206FB" w14:textId="6A8A95F5" w:rsidR="00A14C96" w:rsidRPr="00422F5F" w:rsidRDefault="00A14C96" w:rsidP="00A14C96">
                  <w:pPr>
                    <w:pStyle w:val="Heading2"/>
                  </w:pPr>
                  <w:r>
                    <w:t>Other Joy Montessori Programs</w:t>
                  </w:r>
                </w:p>
                <w:p w14:paraId="368FE03C" w14:textId="5CD8D46C" w:rsidR="00422F5F" w:rsidRPr="00A14C96" w:rsidRDefault="00A14C96" w:rsidP="00A14C96">
                  <w:pPr>
                    <w:pStyle w:val="ListParagraph"/>
                    <w:numPr>
                      <w:ilvl w:val="0"/>
                      <w:numId w:val="18"/>
                    </w:numPr>
                    <w:ind w:left="360" w:hanging="270"/>
                    <w:rPr>
                      <w:bCs/>
                    </w:rPr>
                  </w:pPr>
                  <w:r w:rsidRPr="00A14C96">
                    <w:rPr>
                      <w:b/>
                    </w:rPr>
                    <w:t>Summer Camp</w:t>
                  </w:r>
                  <w:r>
                    <w:rPr>
                      <w:b/>
                    </w:rPr>
                    <w:t xml:space="preserve">s </w:t>
                  </w:r>
                  <w:r w:rsidRPr="00A14C96">
                    <w:rPr>
                      <w:bCs/>
                    </w:rPr>
                    <w:t>– May through Au</w:t>
                  </w:r>
                  <w:r>
                    <w:rPr>
                      <w:bCs/>
                    </w:rPr>
                    <w:t>g</w:t>
                  </w:r>
                </w:p>
                <w:p w14:paraId="78B871BD" w14:textId="57D65A39" w:rsidR="00066561" w:rsidRPr="00066561" w:rsidRDefault="00066561" w:rsidP="00066561">
                  <w:pPr>
                    <w:pStyle w:val="ListParagraph"/>
                    <w:numPr>
                      <w:ilvl w:val="0"/>
                      <w:numId w:val="18"/>
                    </w:numPr>
                    <w:ind w:left="360" w:hanging="270"/>
                    <w:rPr>
                      <w:bCs/>
                    </w:rPr>
                  </w:pPr>
                  <w:r w:rsidRPr="00033BFB">
                    <w:rPr>
                      <w:b/>
                    </w:rPr>
                    <w:t>Joy Academy</w:t>
                  </w:r>
                  <w:r w:rsidRPr="00066561">
                    <w:rPr>
                      <w:bCs/>
                    </w:rPr>
                    <w:t xml:space="preserve"> - Self-Directed options for 11 - </w:t>
                  </w:r>
                  <w:r w:rsidR="00A14C96" w:rsidRPr="00066561">
                    <w:rPr>
                      <w:bCs/>
                    </w:rPr>
                    <w:t>15-year-old</w:t>
                  </w:r>
                  <w:r w:rsidRPr="00066561">
                    <w:rPr>
                      <w:bCs/>
                    </w:rPr>
                    <w:t xml:space="preserve"> students</w:t>
                  </w:r>
                </w:p>
                <w:p w14:paraId="56F05B37" w14:textId="43BA8DE7" w:rsidR="00066561" w:rsidRPr="00066561" w:rsidRDefault="00066561" w:rsidP="00066561">
                  <w:pPr>
                    <w:pStyle w:val="ListParagraph"/>
                    <w:numPr>
                      <w:ilvl w:val="0"/>
                      <w:numId w:val="18"/>
                    </w:numPr>
                    <w:ind w:left="360" w:hanging="270"/>
                    <w:rPr>
                      <w:bCs/>
                    </w:rPr>
                  </w:pPr>
                  <w:r w:rsidRPr="00033BFB">
                    <w:rPr>
                      <w:b/>
                    </w:rPr>
                    <w:t>Extended Care</w:t>
                  </w:r>
                  <w:r w:rsidRPr="00066561">
                    <w:rPr>
                      <w:bCs/>
                    </w:rPr>
                    <w:t xml:space="preserve"> </w:t>
                  </w:r>
                  <w:r w:rsidR="008B5101">
                    <w:rPr>
                      <w:bCs/>
                    </w:rPr>
                    <w:t>–</w:t>
                  </w:r>
                  <w:r w:rsidRPr="00066561">
                    <w:rPr>
                      <w:bCs/>
                    </w:rPr>
                    <w:t xml:space="preserve"> For</w:t>
                  </w:r>
                  <w:r w:rsidR="008B5101">
                    <w:rPr>
                      <w:bCs/>
                    </w:rPr>
                    <w:t xml:space="preserve"> students</w:t>
                  </w:r>
                  <w:r w:rsidRPr="00066561">
                    <w:rPr>
                      <w:bCs/>
                    </w:rPr>
                    <w:t xml:space="preserve"> that need before or aftercare</w:t>
                  </w:r>
                  <w:r w:rsidR="00A14C96">
                    <w:rPr>
                      <w:bCs/>
                    </w:rPr>
                    <w:t xml:space="preserve"> 7:30 am to 5:30 pm weekdays</w:t>
                  </w:r>
                </w:p>
                <w:p w14:paraId="312E350B" w14:textId="1F4E24C0" w:rsidR="00033BFB" w:rsidRPr="005B5BCF" w:rsidRDefault="00033BFB" w:rsidP="00033BFB">
                  <w:pPr>
                    <w:pStyle w:val="ListParagraph"/>
                    <w:numPr>
                      <w:ilvl w:val="0"/>
                      <w:numId w:val="18"/>
                    </w:numPr>
                    <w:ind w:left="360" w:hanging="270"/>
                  </w:pPr>
                  <w:r w:rsidRPr="00033BFB">
                    <w:rPr>
                      <w:b/>
                    </w:rPr>
                    <w:t>Monthly Parent's Night Out</w:t>
                  </w:r>
                </w:p>
                <w:p w14:paraId="1917F499" w14:textId="1971EED4" w:rsidR="00307EC9" w:rsidRPr="005B5BCF" w:rsidRDefault="003363BC" w:rsidP="00066561">
                  <w:pPr>
                    <w:pStyle w:val="Heading2"/>
                  </w:pPr>
                  <w:r w:rsidRPr="005B5BCF">
                    <w:t>Find Us</w:t>
                  </w:r>
                  <w:r w:rsidR="001C6F02" w:rsidRPr="005B5BCF">
                    <w:t xml:space="preserve"> on the Web</w:t>
                  </w:r>
                </w:p>
                <w:p w14:paraId="12AE7D4C" w14:textId="38B6A2A4" w:rsidR="00DC7F2E" w:rsidRPr="00064EBD" w:rsidRDefault="007B1F74" w:rsidP="00064EBD">
                  <w:pPr>
                    <w:pStyle w:val="ListParagraph"/>
                    <w:numPr>
                      <w:ilvl w:val="0"/>
                      <w:numId w:val="18"/>
                    </w:numPr>
                    <w:ind w:left="360" w:hanging="270"/>
                    <w:rPr>
                      <w:b/>
                    </w:rPr>
                  </w:pPr>
                  <w:hyperlink r:id="rId12" w:history="1">
                    <w:r w:rsidR="00DC7F2E" w:rsidRPr="00064EBD">
                      <w:rPr>
                        <w:b/>
                      </w:rPr>
                      <w:t>https://uusantafefaith.weebly.com/kid-camp-program.html</w:t>
                    </w:r>
                  </w:hyperlink>
                </w:p>
                <w:p w14:paraId="470F4522" w14:textId="3BB72603" w:rsidR="001C0167" w:rsidRDefault="007B1F74" w:rsidP="00064EBD">
                  <w:pPr>
                    <w:pStyle w:val="ListParagraph"/>
                    <w:numPr>
                      <w:ilvl w:val="0"/>
                      <w:numId w:val="18"/>
                    </w:numPr>
                    <w:ind w:left="360" w:hanging="270"/>
                  </w:pPr>
                  <w:hyperlink r:id="rId13" w:history="1">
                    <w:r w:rsidR="00DC7F2E" w:rsidRPr="00064EBD">
                      <w:rPr>
                        <w:b/>
                      </w:rPr>
                      <w:t>https://www.joymontessori-nm.com/</w:t>
                    </w:r>
                  </w:hyperlink>
                  <w:r w:rsidR="00DC7F2E">
                    <w:t xml:space="preserve"> </w:t>
                  </w:r>
                </w:p>
              </w:tc>
            </w:tr>
            <w:tr w:rsidR="00307EC9" w14:paraId="1E102590" w14:textId="77777777" w:rsidTr="00B26C41">
              <w:trPr>
                <w:trHeight w:hRule="exact" w:val="115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4649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1227"/>
                    <w:gridCol w:w="2367"/>
                  </w:tblGrid>
                  <w:tr w:rsidR="00307EC9" w14:paraId="64CE2ACC" w14:textId="77777777" w:rsidTr="00F74116">
                    <w:trPr>
                      <w:trHeight w:val="720"/>
                    </w:trPr>
                    <w:tc>
                      <w:tcPr>
                        <w:tcW w:w="1220" w:type="dxa"/>
                        <w:vAlign w:val="center"/>
                      </w:tcPr>
                      <w:p w14:paraId="2645428B" w14:textId="77777777" w:rsidR="00307EC9" w:rsidRPr="001947E7" w:rsidRDefault="00307EC9" w:rsidP="001947E7">
                        <w:pPr>
                          <w:pStyle w:val="NoSpacing"/>
                        </w:pPr>
                        <w:r w:rsidRPr="001947E7"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6A3814C8" wp14:editId="746107DB">
                              <wp:extent cx="730405" cy="730405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logo ms.pn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4228" cy="7342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53" w:type="dxa"/>
                        <w:tcMar>
                          <w:left w:w="274" w:type="dxa"/>
                        </w:tcMar>
                      </w:tcPr>
                      <w:sdt>
                        <w:sdtPr>
                          <w:alias w:val="Enter Company Name:"/>
                          <w:tag w:val="Enter Company Name:"/>
                          <w:id w:val="-1839532679"/>
                          <w:placeholder>
                            <w:docPart w:val="C1BF3DD53821433585DC464EAD6F69A4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15:appearance w15:val="hidden"/>
                          <w:text/>
                        </w:sdtPr>
                        <w:sdtEndPr/>
                        <w:sdtContent>
                          <w:p w14:paraId="4A169D18" w14:textId="4B80BA78" w:rsidR="00307EC9" w:rsidRPr="000B7EAD" w:rsidRDefault="001D1CD9">
                            <w:pPr>
                              <w:pStyle w:val="Company"/>
                            </w:pPr>
                            <w:r>
                              <w:t>kid camp Justice</w:t>
                            </w:r>
                          </w:p>
                        </w:sdtContent>
                      </w:sdt>
                      <w:p w14:paraId="3E553DC4" w14:textId="77777777" w:rsidR="00307EC9" w:rsidRDefault="00950C34" w:rsidP="007014C5">
                        <w:pPr>
                          <w:pStyle w:val="ContactInfo"/>
                        </w:pPr>
                        <w:r>
                          <w:t>107 W Barcelona Rd</w:t>
                        </w:r>
                      </w:p>
                      <w:p w14:paraId="60959050" w14:textId="79E8525A" w:rsidR="00950C34" w:rsidRDefault="00950C34" w:rsidP="007014C5">
                        <w:pPr>
                          <w:pStyle w:val="ContactInfo"/>
                        </w:pPr>
                        <w:r>
                          <w:t>Santa Fe, NM 87505</w:t>
                        </w:r>
                      </w:p>
                    </w:tc>
                  </w:tr>
                </w:tbl>
                <w:p w14:paraId="544CB6DD" w14:textId="77777777" w:rsidR="00307EC9" w:rsidRDefault="00307EC9"/>
              </w:tc>
            </w:tr>
          </w:tbl>
          <w:p w14:paraId="6C7DC0A7" w14:textId="77777777"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3980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980"/>
            </w:tblGrid>
            <w:tr w:rsidR="00307EC9" w14:paraId="618F3411" w14:textId="77777777" w:rsidTr="00934AF0">
              <w:trPr>
                <w:trHeight w:hRule="exact" w:val="5362"/>
              </w:trPr>
              <w:tc>
                <w:tcPr>
                  <w:tcW w:w="5000" w:type="pct"/>
                </w:tcPr>
                <w:p w14:paraId="572AC69E" w14:textId="77777777" w:rsidR="004834E5" w:rsidRDefault="00307EC9" w:rsidP="004834E5">
                  <w:pPr>
                    <w:keepNext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10D35336" wp14:editId="6CE05FD5">
                        <wp:extent cx="2400114" cy="3200152"/>
                        <wp:effectExtent l="0" t="0" r="635" b="635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asdadsadsad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114" cy="3200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F54C17A" w14:textId="0F985498" w:rsidR="00307EC9" w:rsidRDefault="007B1F74" w:rsidP="004834E5">
                  <w:pPr>
                    <w:pStyle w:val="Caption"/>
                  </w:pPr>
                  <w:r>
                    <w:fldChar w:fldCharType="begin"/>
                  </w:r>
                  <w:r>
                    <w:instrText xml:space="preserve"> SEQ Figure \* ARABIC </w:instrText>
                  </w:r>
                  <w:r>
                    <w:fldChar w:fldCharType="separate"/>
                  </w:r>
                  <w:r w:rsidR="00B32C16">
                    <w:rPr>
                      <w:noProof/>
                    </w:rPr>
                    <w:t>2</w:t>
                  </w:r>
                  <w:r>
                    <w:rPr>
                      <w:noProof/>
                    </w:rPr>
                    <w:fldChar w:fldCharType="end"/>
                  </w:r>
                  <w:r w:rsidR="004834E5">
                    <w:t xml:space="preserve"> Come Journey </w:t>
                  </w:r>
                  <w:proofErr w:type="gramStart"/>
                  <w:r w:rsidR="004834E5">
                    <w:t>With</w:t>
                  </w:r>
                  <w:proofErr w:type="gramEnd"/>
                  <w:r w:rsidR="004834E5">
                    <w:t xml:space="preserve"> Us</w:t>
                  </w:r>
                </w:p>
              </w:tc>
            </w:tr>
            <w:tr w:rsidR="00307EC9" w14:paraId="5CD0313F" w14:textId="77777777" w:rsidTr="001A35BC">
              <w:trPr>
                <w:trHeight w:hRule="exact" w:val="80"/>
              </w:trPr>
              <w:tc>
                <w:tcPr>
                  <w:tcW w:w="5000" w:type="pct"/>
                </w:tcPr>
                <w:p w14:paraId="4DCD6CB5" w14:textId="77777777" w:rsidR="00307EC9" w:rsidRDefault="00307EC9"/>
              </w:tc>
            </w:tr>
            <w:tr w:rsidR="00307EC9" w14:paraId="6553DB8F" w14:textId="77777777" w:rsidTr="00C03226">
              <w:trPr>
                <w:trHeight w:hRule="exact" w:val="3350"/>
              </w:trPr>
              <w:sdt>
                <w:sdtPr>
                  <w:rPr>
                    <w:sz w:val="48"/>
                    <w:szCs w:val="18"/>
                  </w:rPr>
                  <w:alias w:val="Enter Company Name:"/>
                  <w:tag w:val="Enter Company Name:"/>
                  <w:id w:val="-2083982577"/>
                  <w:placeholder>
                    <w:docPart w:val="E53624ED13A34D59989E912C498BDE24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C00000"/>
                    </w:tcPr>
                    <w:p w14:paraId="39FE2164" w14:textId="68E3D388" w:rsidR="00307EC9" w:rsidRDefault="004304B8" w:rsidP="00CD1DEA">
                      <w:pPr>
                        <w:pStyle w:val="Title"/>
                      </w:pPr>
                      <w:r>
                        <w:rPr>
                          <w:sz w:val="48"/>
                          <w:szCs w:val="18"/>
                        </w:rPr>
                        <w:t xml:space="preserve">kid camp </w:t>
                      </w:r>
                      <w:r w:rsidR="001D1CD9">
                        <w:rPr>
                          <w:sz w:val="48"/>
                          <w:szCs w:val="18"/>
                        </w:rPr>
                        <w:t>Justice</w:t>
                      </w:r>
                    </w:p>
                  </w:tc>
                </w:sdtContent>
              </w:sdt>
            </w:tr>
            <w:tr w:rsidR="00307EC9" w14:paraId="6A6F6C63" w14:textId="77777777" w:rsidTr="00C03226">
              <w:trPr>
                <w:trHeight w:hRule="exact" w:val="1737"/>
              </w:trPr>
              <w:tc>
                <w:tcPr>
                  <w:tcW w:w="5000" w:type="pct"/>
                  <w:shd w:val="clear" w:color="auto" w:fill="C00000"/>
                  <w:vAlign w:val="bottom"/>
                </w:tcPr>
                <w:p w14:paraId="5D1ADBCF" w14:textId="3DC1355C" w:rsidR="001C0167" w:rsidRPr="001C0167" w:rsidRDefault="004304B8" w:rsidP="00324D06">
                  <w:pPr>
                    <w:pStyle w:val="Subtitle"/>
                    <w:jc w:val="center"/>
                  </w:pPr>
                  <w:r w:rsidRPr="004304B8">
                    <w:rPr>
                      <w:sz w:val="32"/>
                      <w:szCs w:val="28"/>
                    </w:rPr>
                    <w:t>A Joint Venture between UU Santa F</w:t>
                  </w:r>
                  <w:r>
                    <w:rPr>
                      <w:sz w:val="32"/>
                      <w:szCs w:val="28"/>
                    </w:rPr>
                    <w:t>e</w:t>
                  </w:r>
                  <w:r w:rsidRPr="004304B8">
                    <w:rPr>
                      <w:sz w:val="32"/>
                      <w:szCs w:val="28"/>
                    </w:rPr>
                    <w:t xml:space="preserve"> and</w:t>
                  </w:r>
                  <w:r>
                    <w:rPr>
                      <w:sz w:val="32"/>
                      <w:szCs w:val="28"/>
                    </w:rPr>
                    <w:br/>
                  </w:r>
                  <w:r w:rsidRPr="004304B8">
                    <w:rPr>
                      <w:sz w:val="32"/>
                      <w:szCs w:val="28"/>
                    </w:rPr>
                    <w:t>Joy Montessori</w:t>
                  </w:r>
                </w:p>
              </w:tc>
            </w:tr>
          </w:tbl>
          <w:p w14:paraId="4F9E0A26" w14:textId="77777777" w:rsidR="00307EC9" w:rsidRDefault="00307EC9"/>
        </w:tc>
      </w:tr>
      <w:tr w:rsidR="00307EC9" w14:paraId="7C955576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5A014D55" w14:textId="77777777" w:rsidR="00307EC9" w:rsidRDefault="00307EC9"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32548D77" wp14:editId="40CD9091">
                  <wp:extent cx="2540000" cy="1905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2DAA84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C2C10" w14:textId="7C6BF9BF" w:rsidR="00307EC9" w:rsidRPr="006C6507" w:rsidRDefault="000B7EAD" w:rsidP="00706544">
            <w:pPr>
              <w:pStyle w:val="Heading1"/>
              <w:rPr>
                <w:rStyle w:val="Heading1Char"/>
                <w:b/>
                <w:bCs/>
              </w:rPr>
            </w:pPr>
            <w:r>
              <w:t>Who?</w:t>
            </w:r>
          </w:p>
          <w:p w14:paraId="699AE1E5" w14:textId="5BA09ABE" w:rsidR="001E4DFA" w:rsidRPr="005B5BCF" w:rsidRDefault="000B7EAD" w:rsidP="00706544">
            <w:pPr>
              <w:pStyle w:val="Heading2"/>
              <w:rPr>
                <w:szCs w:val="24"/>
              </w:rPr>
            </w:pPr>
            <w:r>
              <w:rPr>
                <w:szCs w:val="24"/>
              </w:rPr>
              <w:t>UU Santa Fe and Joy Montessori</w:t>
            </w:r>
          </w:p>
          <w:p w14:paraId="2CE6D380" w14:textId="5F1C513E" w:rsidR="00BE5755" w:rsidRPr="006360D5" w:rsidRDefault="00BE5755" w:rsidP="009B2D99">
            <w:pPr>
              <w:rPr>
                <w:bCs/>
              </w:rPr>
            </w:pPr>
            <w:r w:rsidRPr="006360D5">
              <w:rPr>
                <w:bCs/>
              </w:rPr>
              <w:t>Sponsored by UU Santa Fe and conducted by the Joy Montessori team, augmented by UU Santa Fe staff and volunteers</w:t>
            </w:r>
            <w:r w:rsidR="00DC7F2E">
              <w:rPr>
                <w:bCs/>
              </w:rPr>
              <w:t xml:space="preserve"> from around Santa Fe</w:t>
            </w:r>
            <w:r w:rsidRPr="006360D5">
              <w:rPr>
                <w:bCs/>
              </w:rPr>
              <w:t>.</w:t>
            </w:r>
          </w:p>
          <w:p w14:paraId="7BCE2449" w14:textId="2AAC3E82" w:rsidR="00F975CF" w:rsidRPr="006C6507" w:rsidRDefault="00F975CF" w:rsidP="00F975CF">
            <w:pPr>
              <w:pStyle w:val="Heading1"/>
              <w:rPr>
                <w:rStyle w:val="Heading1Char"/>
                <w:b/>
                <w:bCs/>
              </w:rPr>
            </w:pPr>
            <w:r>
              <w:t>What?</w:t>
            </w:r>
          </w:p>
          <w:p w14:paraId="1835B42E" w14:textId="1BA410FE" w:rsidR="00BE5755" w:rsidRDefault="001D1CD9" w:rsidP="009868E7">
            <w:pPr>
              <w:pStyle w:val="Heading2"/>
            </w:pPr>
            <w:r>
              <w:t>Justice</w:t>
            </w:r>
          </w:p>
          <w:p w14:paraId="319CED08" w14:textId="5F4C3971" w:rsidR="00B36554" w:rsidRPr="00B36554" w:rsidRDefault="00C26BB0" w:rsidP="00C26BB0">
            <w:pPr>
              <w:rPr>
                <w:bCs/>
              </w:rPr>
            </w:pPr>
            <w:r>
              <w:t xml:space="preserve">We will guide your child to </w:t>
            </w:r>
            <w:r w:rsidR="00B36554" w:rsidRPr="00B36554">
              <w:rPr>
                <w:bCs/>
              </w:rPr>
              <w:t>develop an integration of body-mind-spirit, an</w:t>
            </w:r>
            <w:r w:rsidR="00EB45F4">
              <w:rPr>
                <w:bCs/>
              </w:rPr>
              <w:t>d</w:t>
            </w:r>
            <w:r w:rsidR="00B36554" w:rsidRPr="00B36554">
              <w:rPr>
                <w:bCs/>
              </w:rPr>
              <w:t xml:space="preserve"> integrity of self that will hold them through challenges and difficult times. </w:t>
            </w:r>
          </w:p>
          <w:p w14:paraId="2A4ECE11" w14:textId="0B3CABF1" w:rsidR="00F975CF" w:rsidRPr="007014C5" w:rsidRDefault="00066561" w:rsidP="009B2D99">
            <w:r>
              <w:rPr>
                <w:bCs/>
              </w:rPr>
              <w:t>Our</w:t>
            </w:r>
            <w:r w:rsidR="006360D5" w:rsidRPr="006360D5">
              <w:rPr>
                <w:bCs/>
              </w:rPr>
              <w:t xml:space="preserve"> camps pursue a values-education, theme-based curriculum such as you might find in public schools, thus our camp is appropriate for all children, regardless of background or religious affiliation.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1E65BB4D" w14:textId="6A77D073" w:rsidR="003A3601" w:rsidRDefault="00C26BB0" w:rsidP="003A3601">
            <w:pPr>
              <w:pStyle w:val="Heading1"/>
            </w:pPr>
            <w:r>
              <w:t xml:space="preserve">Our </w:t>
            </w:r>
            <w:r w:rsidR="001D1CD9">
              <w:t>Next Camp</w:t>
            </w:r>
            <w:r w:rsidR="003A3601">
              <w:t>?</w:t>
            </w:r>
          </w:p>
          <w:p w14:paraId="0C530DA6" w14:textId="232CEAF2" w:rsidR="003A3601" w:rsidRPr="003A3601" w:rsidRDefault="001D1CD9" w:rsidP="003A3601">
            <w:pPr>
              <w:pStyle w:val="ListParagraph"/>
              <w:numPr>
                <w:ilvl w:val="0"/>
                <w:numId w:val="18"/>
              </w:numPr>
              <w:ind w:left="360" w:hanging="270"/>
              <w:rPr>
                <w:b/>
              </w:rPr>
            </w:pPr>
            <w:r w:rsidRPr="00CE74E4">
              <w:rPr>
                <w:b/>
              </w:rPr>
              <w:t>March 16-20, 2020</w:t>
            </w:r>
            <w:r>
              <w:rPr>
                <w:b/>
              </w:rPr>
              <w:br/>
            </w:r>
            <w:r w:rsidR="003A3601" w:rsidRPr="003A3601">
              <w:rPr>
                <w:b/>
              </w:rPr>
              <w:t>9 am – 3 pm daily</w:t>
            </w:r>
          </w:p>
          <w:p w14:paraId="4BD8C05B" w14:textId="2BF30D44" w:rsidR="003A3601" w:rsidRPr="003A3601" w:rsidRDefault="003A3601" w:rsidP="00917378">
            <w:pPr>
              <w:pStyle w:val="ListParagraph"/>
              <w:numPr>
                <w:ilvl w:val="0"/>
                <w:numId w:val="18"/>
              </w:numPr>
              <w:ind w:left="360" w:hanging="270"/>
              <w:rPr>
                <w:bCs/>
              </w:rPr>
            </w:pPr>
            <w:r w:rsidRPr="003A3601">
              <w:rPr>
                <w:bCs/>
              </w:rPr>
              <w:t>Extended Care available at</w:t>
            </w:r>
            <w:r w:rsidRPr="003A3601">
              <w:rPr>
                <w:bCs/>
              </w:rPr>
              <w:br/>
              <w:t>extra cost - 7:30 am – 5:30 pm</w:t>
            </w:r>
          </w:p>
          <w:p w14:paraId="1CF9FE7D" w14:textId="344EBDEB" w:rsidR="000D5074" w:rsidRDefault="00F975CF" w:rsidP="003A3601">
            <w:pPr>
              <w:pStyle w:val="Heading1"/>
            </w:pPr>
            <w:r w:rsidRPr="00F975CF">
              <w:t>Where?</w:t>
            </w:r>
          </w:p>
          <w:p w14:paraId="45D0BE85" w14:textId="6F9F59F6" w:rsidR="00900F26" w:rsidRPr="00F772BB" w:rsidRDefault="00900F26" w:rsidP="00F772BB">
            <w:pPr>
              <w:pStyle w:val="ListParagraph"/>
              <w:numPr>
                <w:ilvl w:val="0"/>
                <w:numId w:val="18"/>
              </w:numPr>
              <w:ind w:left="360" w:hanging="270"/>
              <w:rPr>
                <w:b/>
              </w:rPr>
            </w:pPr>
            <w:r w:rsidRPr="00F772BB">
              <w:rPr>
                <w:b/>
              </w:rPr>
              <w:t>UU Santa Fe</w:t>
            </w:r>
          </w:p>
          <w:p w14:paraId="7429CF80" w14:textId="77777777" w:rsidR="00900F26" w:rsidRPr="00F772BB" w:rsidRDefault="00900F26" w:rsidP="00F772BB">
            <w:pPr>
              <w:pStyle w:val="ListParagraph"/>
              <w:numPr>
                <w:ilvl w:val="0"/>
                <w:numId w:val="18"/>
              </w:numPr>
              <w:ind w:left="360" w:hanging="270"/>
              <w:rPr>
                <w:b/>
              </w:rPr>
            </w:pPr>
            <w:r w:rsidRPr="00F772BB">
              <w:rPr>
                <w:b/>
              </w:rPr>
              <w:t>107 West Barcelona Road</w:t>
            </w:r>
          </w:p>
          <w:p w14:paraId="40A66450" w14:textId="77777777" w:rsidR="00900F26" w:rsidRPr="006360D5" w:rsidRDefault="00900F26" w:rsidP="00F772BB">
            <w:pPr>
              <w:pStyle w:val="ListParagraph"/>
              <w:numPr>
                <w:ilvl w:val="0"/>
                <w:numId w:val="18"/>
              </w:numPr>
              <w:ind w:left="360" w:hanging="270"/>
              <w:rPr>
                <w:bCs/>
              </w:rPr>
            </w:pPr>
            <w:r w:rsidRPr="006360D5">
              <w:rPr>
                <w:bCs/>
              </w:rPr>
              <w:t>505.982.9674</w:t>
            </w:r>
          </w:p>
          <w:p w14:paraId="58B6F0FF" w14:textId="04ADEED0" w:rsidR="00900F26" w:rsidRPr="006360D5" w:rsidRDefault="007B1F74" w:rsidP="00F772BB">
            <w:pPr>
              <w:pStyle w:val="ListParagraph"/>
              <w:numPr>
                <w:ilvl w:val="0"/>
                <w:numId w:val="18"/>
              </w:numPr>
              <w:ind w:left="360" w:hanging="270"/>
              <w:rPr>
                <w:bCs/>
              </w:rPr>
            </w:pPr>
            <w:hyperlink r:id="rId17" w:history="1">
              <w:r w:rsidR="00900F26" w:rsidRPr="006360D5">
                <w:rPr>
                  <w:bCs/>
                </w:rPr>
                <w:t>dre@uusantafe.org</w:t>
              </w:r>
            </w:hyperlink>
          </w:p>
          <w:p w14:paraId="66386E65" w14:textId="60100D2D" w:rsidR="00900F26" w:rsidRPr="006360D5" w:rsidRDefault="007B1F74" w:rsidP="00F772BB">
            <w:pPr>
              <w:pStyle w:val="ListParagraph"/>
              <w:numPr>
                <w:ilvl w:val="0"/>
                <w:numId w:val="18"/>
              </w:numPr>
              <w:ind w:left="360" w:hanging="270"/>
              <w:rPr>
                <w:bCs/>
              </w:rPr>
            </w:pPr>
            <w:hyperlink r:id="rId18" w:history="1">
              <w:r w:rsidR="00900F26" w:rsidRPr="006360D5">
                <w:rPr>
                  <w:bCs/>
                </w:rPr>
                <w:t>https://uusantafefaith.weebly.com/kid-camp-program.html</w:t>
              </w:r>
            </w:hyperlink>
          </w:p>
          <w:p w14:paraId="0F3C0745" w14:textId="5CA1377E" w:rsidR="00F975CF" w:rsidRDefault="00F975CF" w:rsidP="00900F26">
            <w:pPr>
              <w:pStyle w:val="Heading1"/>
            </w:pPr>
            <w:r>
              <w:t>Why?</w:t>
            </w:r>
          </w:p>
          <w:p w14:paraId="61E67555" w14:textId="224AF923" w:rsidR="00956C8D" w:rsidRPr="00956C8D" w:rsidRDefault="00956C8D" w:rsidP="00605AE5">
            <w:pPr>
              <w:rPr>
                <w:bCs/>
              </w:rPr>
            </w:pPr>
            <w:r w:rsidRPr="00956C8D">
              <w:rPr>
                <w:bCs/>
              </w:rPr>
              <w:t>Because their school’s out but your work isn’t</w:t>
            </w:r>
            <w:proofErr w:type="gramStart"/>
            <w:r w:rsidRPr="00956C8D">
              <w:rPr>
                <w:bCs/>
              </w:rPr>
              <w:t xml:space="preserve">. </w:t>
            </w:r>
            <w:proofErr w:type="gramEnd"/>
            <w:r w:rsidRPr="00956C8D">
              <w:rPr>
                <w:bCs/>
              </w:rPr>
              <w:t>And you need a safe affordable place where</w:t>
            </w:r>
            <w:r>
              <w:rPr>
                <w:bCs/>
              </w:rPr>
              <w:t xml:space="preserve"> </w:t>
            </w:r>
            <w:r w:rsidRPr="00956C8D">
              <w:rPr>
                <w:bCs/>
              </w:rPr>
              <w:t>your kids can keep learning and growing</w:t>
            </w:r>
            <w:proofErr w:type="gramStart"/>
            <w:r w:rsidRPr="00956C8D">
              <w:rPr>
                <w:bCs/>
              </w:rPr>
              <w:t xml:space="preserve">. </w:t>
            </w:r>
            <w:proofErr w:type="gramEnd"/>
            <w:r>
              <w:rPr>
                <w:bCs/>
              </w:rPr>
              <w:t>O</w:t>
            </w:r>
            <w:r w:rsidRPr="00956C8D">
              <w:rPr>
                <w:bCs/>
              </w:rPr>
              <w:t>ur place will keep your kids safe and engaged</w:t>
            </w:r>
            <w:r>
              <w:rPr>
                <w:bCs/>
              </w:rPr>
              <w:t xml:space="preserve"> </w:t>
            </w:r>
            <w:r w:rsidRPr="00956C8D">
              <w:rPr>
                <w:bCs/>
              </w:rPr>
              <w:t>while they have fun and help make the world a better place.</w:t>
            </w:r>
          </w:p>
          <w:p w14:paraId="095F939A" w14:textId="3A9776D9" w:rsidR="00F975CF" w:rsidRDefault="00F975CF" w:rsidP="00956C8D">
            <w:pPr>
              <w:pStyle w:val="Heading1"/>
            </w:pPr>
            <w:r>
              <w:t>How Much?</w:t>
            </w:r>
          </w:p>
          <w:p w14:paraId="49F9825A" w14:textId="5DC4C57D" w:rsidR="00F772BB" w:rsidRPr="00F772BB" w:rsidRDefault="00F772BB" w:rsidP="00F772BB">
            <w:pPr>
              <w:pStyle w:val="ListParagraph"/>
              <w:numPr>
                <w:ilvl w:val="0"/>
                <w:numId w:val="18"/>
              </w:numPr>
              <w:ind w:left="360" w:hanging="270"/>
              <w:rPr>
                <w:b/>
              </w:rPr>
            </w:pPr>
            <w:r w:rsidRPr="00F772BB">
              <w:rPr>
                <w:b/>
              </w:rPr>
              <w:t>First child $2</w:t>
            </w:r>
            <w:r w:rsidR="001D1CD9">
              <w:rPr>
                <w:b/>
              </w:rPr>
              <w:t>75</w:t>
            </w:r>
            <w:r w:rsidRPr="00F772BB">
              <w:rPr>
                <w:b/>
              </w:rPr>
              <w:t xml:space="preserve"> (plus tax 8.44%)</w:t>
            </w:r>
          </w:p>
          <w:p w14:paraId="040A9303" w14:textId="7AF0B4CE" w:rsidR="00F772BB" w:rsidRPr="00F772BB" w:rsidRDefault="00F772BB" w:rsidP="00F772BB">
            <w:pPr>
              <w:pStyle w:val="ListParagraph"/>
              <w:numPr>
                <w:ilvl w:val="0"/>
                <w:numId w:val="18"/>
              </w:numPr>
              <w:ind w:left="360" w:hanging="270"/>
              <w:rPr>
                <w:b/>
              </w:rPr>
            </w:pPr>
            <w:r w:rsidRPr="00F772BB">
              <w:rPr>
                <w:b/>
              </w:rPr>
              <w:t>2nd child 20% discount</w:t>
            </w:r>
          </w:p>
          <w:p w14:paraId="24B6852D" w14:textId="050AE79C" w:rsidR="00F772BB" w:rsidRPr="00F772BB" w:rsidRDefault="00F772BB" w:rsidP="00F772BB">
            <w:pPr>
              <w:pStyle w:val="ListParagraph"/>
              <w:numPr>
                <w:ilvl w:val="0"/>
                <w:numId w:val="18"/>
              </w:numPr>
              <w:ind w:left="360" w:hanging="270"/>
              <w:rPr>
                <w:b/>
              </w:rPr>
            </w:pPr>
            <w:r w:rsidRPr="00F772BB">
              <w:rPr>
                <w:b/>
              </w:rPr>
              <w:t>3rd child 70% discount</w:t>
            </w:r>
            <w:bookmarkStart w:id="0" w:name="_GoBack"/>
            <w:bookmarkEnd w:id="0"/>
          </w:p>
          <w:p w14:paraId="091FD3D6" w14:textId="2A8885C6" w:rsidR="00F772BB" w:rsidRPr="00F772BB" w:rsidRDefault="00F772BB" w:rsidP="00F772BB">
            <w:pPr>
              <w:pStyle w:val="ListParagraph"/>
              <w:numPr>
                <w:ilvl w:val="0"/>
                <w:numId w:val="18"/>
              </w:numPr>
              <w:ind w:left="360" w:hanging="270"/>
              <w:rPr>
                <w:b/>
              </w:rPr>
            </w:pPr>
            <w:r w:rsidRPr="00F772BB">
              <w:rPr>
                <w:b/>
              </w:rPr>
              <w:t>4th child 80% discount</w:t>
            </w:r>
          </w:p>
          <w:p w14:paraId="4077D3D3" w14:textId="0A449126" w:rsidR="00337BD3" w:rsidRPr="009868E7" w:rsidRDefault="00F772BB" w:rsidP="00F772BB">
            <w:pPr>
              <w:pStyle w:val="ListParagraph"/>
              <w:numPr>
                <w:ilvl w:val="0"/>
                <w:numId w:val="18"/>
              </w:numPr>
              <w:ind w:left="360" w:hanging="270"/>
              <w:rPr>
                <w:bCs/>
              </w:rPr>
            </w:pPr>
            <w:r w:rsidRPr="009868E7">
              <w:rPr>
                <w:bCs/>
              </w:rPr>
              <w:t>Before and aftercare rate $10/</w:t>
            </w:r>
            <w:r w:rsidR="003A3601" w:rsidRPr="009868E7">
              <w:rPr>
                <w:bCs/>
              </w:rPr>
              <w:t>hr.</w:t>
            </w:r>
            <w:r w:rsidRPr="009868E7">
              <w:rPr>
                <w:bCs/>
              </w:rPr>
              <w:t xml:space="preserve"> (7:30 am </w:t>
            </w:r>
            <w:r w:rsidR="003A3601">
              <w:rPr>
                <w:bCs/>
              </w:rPr>
              <w:t>–</w:t>
            </w:r>
            <w:r w:rsidRPr="009868E7">
              <w:rPr>
                <w:bCs/>
              </w:rPr>
              <w:t xml:space="preserve"> </w:t>
            </w:r>
            <w:r w:rsidR="003A3601">
              <w:rPr>
                <w:bCs/>
              </w:rPr>
              <w:t>5:30</w:t>
            </w:r>
            <w:r w:rsidRPr="009868E7">
              <w:rPr>
                <w:bCs/>
              </w:rPr>
              <w:t xml:space="preserve"> pm)</w:t>
            </w:r>
          </w:p>
          <w:p w14:paraId="7DA882F6" w14:textId="1C02CE2F" w:rsidR="00F772BB" w:rsidRPr="0063311A" w:rsidRDefault="00F772BB" w:rsidP="00F772BB">
            <w:pPr>
              <w:pStyle w:val="ListParagraph"/>
              <w:numPr>
                <w:ilvl w:val="0"/>
                <w:numId w:val="18"/>
              </w:numPr>
              <w:ind w:left="360" w:hanging="270"/>
            </w:pPr>
            <w:r w:rsidRPr="009868E7">
              <w:rPr>
                <w:bCs/>
              </w:rPr>
              <w:t>Daily rate $60/day/child</w:t>
            </w:r>
          </w:p>
        </w:tc>
        <w:tc>
          <w:tcPr>
            <w:tcW w:w="4565" w:type="dxa"/>
            <w:tcMar>
              <w:left w:w="720" w:type="dxa"/>
            </w:tcMar>
          </w:tcPr>
          <w:p w14:paraId="44B5147F" w14:textId="77777777" w:rsidR="00307EC9" w:rsidRDefault="00307EC9" w:rsidP="00E82F13">
            <w:pPr>
              <w:ind w:left="-135"/>
            </w:pPr>
            <w:r>
              <w:rPr>
                <w:noProof/>
                <w:lang w:eastAsia="en-US"/>
              </w:rPr>
              <w:drawing>
                <wp:inline distT="0" distB="0" distL="0" distR="0" wp14:anchorId="24AE031B" wp14:editId="72C844C1">
                  <wp:extent cx="3357593" cy="2518194"/>
                  <wp:effectExtent l="635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2FBABF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57593" cy="251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D401C" w14:textId="605FF8CF" w:rsidR="002C32EB" w:rsidRDefault="009868E7" w:rsidP="00CE74E4">
            <w:pPr>
              <w:pStyle w:val="Heading1"/>
              <w:ind w:left="-45" w:hanging="90"/>
            </w:pPr>
            <w:r>
              <w:t>Four</w:t>
            </w:r>
            <w:r w:rsidR="002C32EB" w:rsidRPr="002C32EB">
              <w:t xml:space="preserve"> Week-Long </w:t>
            </w:r>
            <w:r w:rsidR="00CE74E4">
              <w:t>C</w:t>
            </w:r>
            <w:r w:rsidR="002C32EB" w:rsidRPr="002C32EB">
              <w:t>amps</w:t>
            </w:r>
          </w:p>
          <w:p w14:paraId="1EA8E4EF" w14:textId="430D7853" w:rsidR="002B1C71" w:rsidRPr="005B5BCF" w:rsidRDefault="002C32EB" w:rsidP="00B112A7">
            <w:pPr>
              <w:spacing w:after="0"/>
              <w:ind w:left="-130"/>
              <w:rPr>
                <w:sz w:val="24"/>
                <w:szCs w:val="24"/>
              </w:rPr>
            </w:pPr>
            <w:r>
              <w:rPr>
                <w:rStyle w:val="Heading2Char"/>
                <w:szCs w:val="24"/>
              </w:rPr>
              <w:t>Registration</w:t>
            </w:r>
            <w:r w:rsidR="00CE74E4">
              <w:rPr>
                <w:rStyle w:val="Heading2Char"/>
                <w:szCs w:val="24"/>
              </w:rPr>
              <w:t xml:space="preserve"> </w:t>
            </w:r>
            <w:r>
              <w:rPr>
                <w:rStyle w:val="Heading2Char"/>
                <w:szCs w:val="24"/>
              </w:rPr>
              <w:t>Open</w:t>
            </w:r>
            <w:r w:rsidR="00CE74E4">
              <w:rPr>
                <w:rStyle w:val="Heading2Char"/>
                <w:szCs w:val="24"/>
              </w:rPr>
              <w:t xml:space="preserve"> Now</w:t>
            </w:r>
          </w:p>
          <w:p w14:paraId="142930E3" w14:textId="77777777" w:rsidR="00B112A7" w:rsidRPr="00B112A7" w:rsidRDefault="00B112A7" w:rsidP="00605AE5">
            <w:pPr>
              <w:spacing w:after="0"/>
              <w:ind w:left="-135"/>
              <w:rPr>
                <w:b/>
              </w:rPr>
            </w:pPr>
            <w:r w:rsidRPr="00B112A7">
              <w:rPr>
                <w:b/>
              </w:rPr>
              <w:t>https://uusantafefaith.weebly.com/kid-camp-program.html</w:t>
            </w:r>
          </w:p>
          <w:p w14:paraId="4B420CBD" w14:textId="6899E59A" w:rsidR="002C32EB" w:rsidRPr="0040483E" w:rsidRDefault="002C32EB" w:rsidP="0040483E">
            <w:pPr>
              <w:pStyle w:val="ListParagraph"/>
              <w:numPr>
                <w:ilvl w:val="0"/>
                <w:numId w:val="18"/>
              </w:numPr>
              <w:ind w:left="360" w:hanging="270"/>
              <w:rPr>
                <w:b/>
              </w:rPr>
            </w:pPr>
            <w:r w:rsidRPr="00CE74E4">
              <w:rPr>
                <w:b/>
              </w:rPr>
              <w:t>December 16-20, 2019</w:t>
            </w:r>
            <w:r w:rsidR="0040483E">
              <w:rPr>
                <w:b/>
              </w:rPr>
              <w:br/>
            </w:r>
            <w:r w:rsidRPr="0040483E">
              <w:rPr>
                <w:bCs/>
              </w:rPr>
              <w:t xml:space="preserve">winter break - </w:t>
            </w:r>
            <w:r w:rsidRPr="0040483E">
              <w:rPr>
                <w:b/>
              </w:rPr>
              <w:t>Holidays</w:t>
            </w:r>
          </w:p>
          <w:p w14:paraId="3FEF96D0" w14:textId="1F2A9A5F" w:rsidR="002C32EB" w:rsidRPr="00CE74E4" w:rsidRDefault="002C32EB" w:rsidP="002C32EB">
            <w:pPr>
              <w:pStyle w:val="ListParagraph"/>
              <w:numPr>
                <w:ilvl w:val="0"/>
                <w:numId w:val="18"/>
              </w:numPr>
              <w:ind w:left="360" w:hanging="270"/>
              <w:rPr>
                <w:b/>
              </w:rPr>
            </w:pPr>
            <w:r w:rsidRPr="00CE74E4">
              <w:rPr>
                <w:b/>
              </w:rPr>
              <w:t>March 16-20, 2020</w:t>
            </w:r>
            <w:r w:rsidRPr="00CE74E4">
              <w:rPr>
                <w:b/>
              </w:rPr>
              <w:br/>
            </w:r>
            <w:r w:rsidRPr="00CE74E4">
              <w:rPr>
                <w:bCs/>
              </w:rPr>
              <w:t xml:space="preserve">spring break - </w:t>
            </w:r>
            <w:r w:rsidRPr="00CE74E4">
              <w:rPr>
                <w:b/>
              </w:rPr>
              <w:t>Justice</w:t>
            </w:r>
          </w:p>
          <w:p w14:paraId="65796F78" w14:textId="456F4B20" w:rsidR="002C32EB" w:rsidRPr="00CE74E4" w:rsidRDefault="002C32EB" w:rsidP="002C32EB">
            <w:pPr>
              <w:pStyle w:val="ListParagraph"/>
              <w:numPr>
                <w:ilvl w:val="0"/>
                <w:numId w:val="18"/>
              </w:numPr>
              <w:ind w:left="360" w:hanging="270"/>
              <w:rPr>
                <w:b/>
              </w:rPr>
            </w:pPr>
            <w:r w:rsidRPr="00CE74E4">
              <w:rPr>
                <w:b/>
              </w:rPr>
              <w:t>May 26-29, 2020</w:t>
            </w:r>
            <w:r w:rsidRPr="00CE74E4">
              <w:rPr>
                <w:b/>
              </w:rPr>
              <w:br/>
            </w:r>
            <w:r w:rsidRPr="00CE74E4">
              <w:rPr>
                <w:bCs/>
              </w:rPr>
              <w:t xml:space="preserve">summer break #1 - </w:t>
            </w:r>
            <w:r w:rsidRPr="00CE74E4">
              <w:rPr>
                <w:b/>
              </w:rPr>
              <w:t>Nature</w:t>
            </w:r>
          </w:p>
          <w:p w14:paraId="1E7AC4CA" w14:textId="77777777" w:rsidR="00B112A7" w:rsidRPr="00B112A7" w:rsidRDefault="002C32EB" w:rsidP="00B112A7">
            <w:pPr>
              <w:pStyle w:val="ListParagraph"/>
              <w:numPr>
                <w:ilvl w:val="0"/>
                <w:numId w:val="18"/>
              </w:numPr>
              <w:ind w:left="360" w:hanging="270"/>
              <w:rPr>
                <w:i/>
                <w:iCs/>
              </w:rPr>
            </w:pPr>
            <w:r w:rsidRPr="00CE74E4">
              <w:rPr>
                <w:b/>
              </w:rPr>
              <w:t>Aug</w:t>
            </w:r>
            <w:r w:rsidR="0040483E">
              <w:rPr>
                <w:b/>
              </w:rPr>
              <w:t>ust</w:t>
            </w:r>
            <w:r w:rsidRPr="00CE74E4">
              <w:rPr>
                <w:b/>
              </w:rPr>
              <w:t xml:space="preserve"> 3-7, 2020</w:t>
            </w:r>
            <w:r w:rsidRPr="00CE74E4">
              <w:rPr>
                <w:b/>
              </w:rPr>
              <w:br/>
            </w:r>
            <w:r w:rsidR="00281F01" w:rsidRPr="00CE74E4">
              <w:rPr>
                <w:bCs/>
              </w:rPr>
              <w:t>s</w:t>
            </w:r>
            <w:r w:rsidRPr="00CE74E4">
              <w:rPr>
                <w:bCs/>
              </w:rPr>
              <w:t xml:space="preserve">ummer break #2 </w:t>
            </w:r>
            <w:r w:rsidR="00CE74E4" w:rsidRPr="00CE74E4">
              <w:rPr>
                <w:bCs/>
              </w:rPr>
              <w:t>–</w:t>
            </w:r>
            <w:r w:rsidRPr="00CE74E4">
              <w:rPr>
                <w:bCs/>
              </w:rPr>
              <w:t xml:space="preserve"> </w:t>
            </w:r>
            <w:r w:rsidRPr="00CE74E4">
              <w:rPr>
                <w:b/>
              </w:rPr>
              <w:t>Peace</w:t>
            </w:r>
          </w:p>
          <w:p w14:paraId="5EFBCA86" w14:textId="66DC47C1" w:rsidR="00CE74E4" w:rsidRPr="00CE74E4" w:rsidRDefault="00CE74E4" w:rsidP="00B112A7">
            <w:pPr>
              <w:pStyle w:val="ListParagraph"/>
              <w:numPr>
                <w:ilvl w:val="0"/>
                <w:numId w:val="18"/>
              </w:numPr>
              <w:ind w:left="360" w:hanging="270"/>
              <w:rPr>
                <w:i/>
                <w:iCs/>
              </w:rPr>
            </w:pPr>
            <w:r w:rsidRPr="00CE74E4">
              <w:rPr>
                <w:i/>
                <w:iCs/>
              </w:rPr>
              <w:t>[All staff, paid and volunteer, who have unsupervised access to children are background-checked.]</w:t>
            </w:r>
          </w:p>
        </w:tc>
      </w:tr>
    </w:tbl>
    <w:p w14:paraId="07FC8775" w14:textId="3F115A99" w:rsidR="009915C8" w:rsidRDefault="009915C8" w:rsidP="00A118E9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6B109C" w14:textId="77777777" w:rsidR="007B1F74" w:rsidRDefault="007B1F74" w:rsidP="00BF6AFD">
      <w:pPr>
        <w:spacing w:after="0" w:line="240" w:lineRule="auto"/>
      </w:pPr>
      <w:r>
        <w:separator/>
      </w:r>
    </w:p>
  </w:endnote>
  <w:endnote w:type="continuationSeparator" w:id="0">
    <w:p w14:paraId="7C355BBA" w14:textId="77777777" w:rsidR="007B1F74" w:rsidRDefault="007B1F74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A2EF8" w14:textId="77777777" w:rsidR="007B1F74" w:rsidRDefault="007B1F74" w:rsidP="00BF6AFD">
      <w:pPr>
        <w:spacing w:after="0" w:line="240" w:lineRule="auto"/>
      </w:pPr>
      <w:r>
        <w:separator/>
      </w:r>
    </w:p>
  </w:footnote>
  <w:footnote w:type="continuationSeparator" w:id="0">
    <w:p w14:paraId="5E82995A" w14:textId="77777777" w:rsidR="007B1F74" w:rsidRDefault="007B1F74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B924BB"/>
    <w:multiLevelType w:val="hybridMultilevel"/>
    <w:tmpl w:val="FB40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95D03"/>
    <w:multiLevelType w:val="hybridMultilevel"/>
    <w:tmpl w:val="436CD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AE0105"/>
    <w:multiLevelType w:val="hybridMultilevel"/>
    <w:tmpl w:val="77BCD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943D8"/>
    <w:multiLevelType w:val="hybridMultilevel"/>
    <w:tmpl w:val="D9369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B05A3"/>
    <w:multiLevelType w:val="hybridMultilevel"/>
    <w:tmpl w:val="11124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2"/>
  </w:num>
  <w:num w:numId="18">
    <w:abstractNumId w:val="15"/>
  </w:num>
  <w:num w:numId="19">
    <w:abstractNumId w:val="1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tzA2MjYyNDczMrY0t7BQ0lEKTi0uzszPAykwMqoFAFS6sP8tAAAA"/>
  </w:docVars>
  <w:rsids>
    <w:rsidRoot w:val="00950C34"/>
    <w:rsid w:val="000039F7"/>
    <w:rsid w:val="000219F7"/>
    <w:rsid w:val="00033BFB"/>
    <w:rsid w:val="00064EBD"/>
    <w:rsid w:val="00066561"/>
    <w:rsid w:val="000724D2"/>
    <w:rsid w:val="000A1701"/>
    <w:rsid w:val="000B7EAD"/>
    <w:rsid w:val="000C192D"/>
    <w:rsid w:val="000C2723"/>
    <w:rsid w:val="000D5074"/>
    <w:rsid w:val="000F23F4"/>
    <w:rsid w:val="000F5F7F"/>
    <w:rsid w:val="0010200D"/>
    <w:rsid w:val="00111AA2"/>
    <w:rsid w:val="0012542A"/>
    <w:rsid w:val="00127124"/>
    <w:rsid w:val="00133510"/>
    <w:rsid w:val="001372C8"/>
    <w:rsid w:val="00185F7E"/>
    <w:rsid w:val="0019021B"/>
    <w:rsid w:val="001947E7"/>
    <w:rsid w:val="001956C7"/>
    <w:rsid w:val="001A35BC"/>
    <w:rsid w:val="001B4AAB"/>
    <w:rsid w:val="001C0167"/>
    <w:rsid w:val="001C6F02"/>
    <w:rsid w:val="001D004C"/>
    <w:rsid w:val="001D0847"/>
    <w:rsid w:val="001D1CD9"/>
    <w:rsid w:val="001E4DFA"/>
    <w:rsid w:val="0021524B"/>
    <w:rsid w:val="00215EFD"/>
    <w:rsid w:val="002173B6"/>
    <w:rsid w:val="00227118"/>
    <w:rsid w:val="002322D5"/>
    <w:rsid w:val="002568C2"/>
    <w:rsid w:val="00281F01"/>
    <w:rsid w:val="002A2212"/>
    <w:rsid w:val="002B1C71"/>
    <w:rsid w:val="002C32EB"/>
    <w:rsid w:val="002F1BF9"/>
    <w:rsid w:val="00304B5C"/>
    <w:rsid w:val="00307EC9"/>
    <w:rsid w:val="00324D06"/>
    <w:rsid w:val="00332FEC"/>
    <w:rsid w:val="003363BC"/>
    <w:rsid w:val="00337BD3"/>
    <w:rsid w:val="003419EF"/>
    <w:rsid w:val="00350B16"/>
    <w:rsid w:val="00365EBB"/>
    <w:rsid w:val="00375647"/>
    <w:rsid w:val="00375821"/>
    <w:rsid w:val="00385BEF"/>
    <w:rsid w:val="003A3601"/>
    <w:rsid w:val="003B391D"/>
    <w:rsid w:val="003C0A01"/>
    <w:rsid w:val="003F5451"/>
    <w:rsid w:val="004010F6"/>
    <w:rsid w:val="0040483E"/>
    <w:rsid w:val="004065CB"/>
    <w:rsid w:val="00422379"/>
    <w:rsid w:val="00422F5F"/>
    <w:rsid w:val="004304B8"/>
    <w:rsid w:val="00436B0A"/>
    <w:rsid w:val="00442139"/>
    <w:rsid w:val="00454F43"/>
    <w:rsid w:val="00467BDC"/>
    <w:rsid w:val="004834E5"/>
    <w:rsid w:val="0048634A"/>
    <w:rsid w:val="004D6E22"/>
    <w:rsid w:val="004E6AB2"/>
    <w:rsid w:val="0051468B"/>
    <w:rsid w:val="005259A3"/>
    <w:rsid w:val="005473B9"/>
    <w:rsid w:val="0056054A"/>
    <w:rsid w:val="00571D35"/>
    <w:rsid w:val="0057295C"/>
    <w:rsid w:val="005945CC"/>
    <w:rsid w:val="0059735E"/>
    <w:rsid w:val="005975ED"/>
    <w:rsid w:val="005B5BCF"/>
    <w:rsid w:val="005E29F4"/>
    <w:rsid w:val="005E5178"/>
    <w:rsid w:val="005E6D8C"/>
    <w:rsid w:val="00605AE5"/>
    <w:rsid w:val="00622C24"/>
    <w:rsid w:val="0063311A"/>
    <w:rsid w:val="006360D5"/>
    <w:rsid w:val="00640387"/>
    <w:rsid w:val="00655C8D"/>
    <w:rsid w:val="006713E8"/>
    <w:rsid w:val="00680FA7"/>
    <w:rsid w:val="0068396D"/>
    <w:rsid w:val="006A2E06"/>
    <w:rsid w:val="006C6507"/>
    <w:rsid w:val="006E585A"/>
    <w:rsid w:val="007014C5"/>
    <w:rsid w:val="00706544"/>
    <w:rsid w:val="0075014E"/>
    <w:rsid w:val="007647EF"/>
    <w:rsid w:val="007815FF"/>
    <w:rsid w:val="00796DD5"/>
    <w:rsid w:val="007B1F74"/>
    <w:rsid w:val="007C7EDE"/>
    <w:rsid w:val="007E0A42"/>
    <w:rsid w:val="007E3C3A"/>
    <w:rsid w:val="007E41DB"/>
    <w:rsid w:val="007E76DA"/>
    <w:rsid w:val="00832D7C"/>
    <w:rsid w:val="00835473"/>
    <w:rsid w:val="00836B14"/>
    <w:rsid w:val="00853D39"/>
    <w:rsid w:val="00862607"/>
    <w:rsid w:val="008666FF"/>
    <w:rsid w:val="00877000"/>
    <w:rsid w:val="0087728E"/>
    <w:rsid w:val="0089764D"/>
    <w:rsid w:val="008A251C"/>
    <w:rsid w:val="008B000B"/>
    <w:rsid w:val="008B5101"/>
    <w:rsid w:val="008C0340"/>
    <w:rsid w:val="008C30D2"/>
    <w:rsid w:val="008C7A7C"/>
    <w:rsid w:val="008D4238"/>
    <w:rsid w:val="008D50F4"/>
    <w:rsid w:val="008F077D"/>
    <w:rsid w:val="008F6D3E"/>
    <w:rsid w:val="00900F26"/>
    <w:rsid w:val="00934858"/>
    <w:rsid w:val="00934AF0"/>
    <w:rsid w:val="0093542D"/>
    <w:rsid w:val="009371F8"/>
    <w:rsid w:val="009445B5"/>
    <w:rsid w:val="009473A8"/>
    <w:rsid w:val="00950C34"/>
    <w:rsid w:val="00956C8D"/>
    <w:rsid w:val="00960A60"/>
    <w:rsid w:val="00972A9D"/>
    <w:rsid w:val="00974A05"/>
    <w:rsid w:val="0098184E"/>
    <w:rsid w:val="009868E7"/>
    <w:rsid w:val="009915C8"/>
    <w:rsid w:val="00993791"/>
    <w:rsid w:val="009B2D99"/>
    <w:rsid w:val="009B78AB"/>
    <w:rsid w:val="009B7BDC"/>
    <w:rsid w:val="009E64DD"/>
    <w:rsid w:val="009F3198"/>
    <w:rsid w:val="00A0462E"/>
    <w:rsid w:val="00A1170B"/>
    <w:rsid w:val="00A118E9"/>
    <w:rsid w:val="00A14C96"/>
    <w:rsid w:val="00A249AF"/>
    <w:rsid w:val="00A26CC2"/>
    <w:rsid w:val="00A36E39"/>
    <w:rsid w:val="00A54316"/>
    <w:rsid w:val="00A55986"/>
    <w:rsid w:val="00A769D1"/>
    <w:rsid w:val="00A83100"/>
    <w:rsid w:val="00A85868"/>
    <w:rsid w:val="00A95BFB"/>
    <w:rsid w:val="00AA18AC"/>
    <w:rsid w:val="00AA1AB2"/>
    <w:rsid w:val="00AB72BA"/>
    <w:rsid w:val="00AB75C8"/>
    <w:rsid w:val="00AC182B"/>
    <w:rsid w:val="00AD67B9"/>
    <w:rsid w:val="00AD7341"/>
    <w:rsid w:val="00AD7F85"/>
    <w:rsid w:val="00AE1034"/>
    <w:rsid w:val="00AE53F5"/>
    <w:rsid w:val="00B020DA"/>
    <w:rsid w:val="00B112A7"/>
    <w:rsid w:val="00B16D26"/>
    <w:rsid w:val="00B26C41"/>
    <w:rsid w:val="00B32C16"/>
    <w:rsid w:val="00B36554"/>
    <w:rsid w:val="00B73974"/>
    <w:rsid w:val="00B7598B"/>
    <w:rsid w:val="00BA02EE"/>
    <w:rsid w:val="00BE5755"/>
    <w:rsid w:val="00BE62F9"/>
    <w:rsid w:val="00BF6AFD"/>
    <w:rsid w:val="00C03226"/>
    <w:rsid w:val="00C21406"/>
    <w:rsid w:val="00C26BB0"/>
    <w:rsid w:val="00C451BD"/>
    <w:rsid w:val="00C476E1"/>
    <w:rsid w:val="00C62EB8"/>
    <w:rsid w:val="00C73324"/>
    <w:rsid w:val="00C858BA"/>
    <w:rsid w:val="00C9729B"/>
    <w:rsid w:val="00C97E38"/>
    <w:rsid w:val="00CC58BE"/>
    <w:rsid w:val="00CD0E00"/>
    <w:rsid w:val="00CD1DEA"/>
    <w:rsid w:val="00CE74E4"/>
    <w:rsid w:val="00CF4E21"/>
    <w:rsid w:val="00D27440"/>
    <w:rsid w:val="00D35692"/>
    <w:rsid w:val="00D554AC"/>
    <w:rsid w:val="00D65D94"/>
    <w:rsid w:val="00D71130"/>
    <w:rsid w:val="00DB5D32"/>
    <w:rsid w:val="00DB759C"/>
    <w:rsid w:val="00DC1792"/>
    <w:rsid w:val="00DC7F2E"/>
    <w:rsid w:val="00DD1079"/>
    <w:rsid w:val="00DF2DCF"/>
    <w:rsid w:val="00E00376"/>
    <w:rsid w:val="00E064C7"/>
    <w:rsid w:val="00E24D25"/>
    <w:rsid w:val="00E35827"/>
    <w:rsid w:val="00E71BBC"/>
    <w:rsid w:val="00E81240"/>
    <w:rsid w:val="00E82F13"/>
    <w:rsid w:val="00EA0615"/>
    <w:rsid w:val="00EA263B"/>
    <w:rsid w:val="00EB363B"/>
    <w:rsid w:val="00EB45F4"/>
    <w:rsid w:val="00EE0A38"/>
    <w:rsid w:val="00F12826"/>
    <w:rsid w:val="00F26414"/>
    <w:rsid w:val="00F3598F"/>
    <w:rsid w:val="00F36FF7"/>
    <w:rsid w:val="00F46163"/>
    <w:rsid w:val="00F46974"/>
    <w:rsid w:val="00F500F6"/>
    <w:rsid w:val="00F535EC"/>
    <w:rsid w:val="00F65FF0"/>
    <w:rsid w:val="00F669ED"/>
    <w:rsid w:val="00F66B21"/>
    <w:rsid w:val="00F74116"/>
    <w:rsid w:val="00F772BB"/>
    <w:rsid w:val="00F83409"/>
    <w:rsid w:val="00F975CF"/>
    <w:rsid w:val="00FA07B2"/>
    <w:rsid w:val="00FA2782"/>
    <w:rsid w:val="00FB62D8"/>
    <w:rsid w:val="00FD4131"/>
    <w:rsid w:val="00FE4442"/>
    <w:rsid w:val="00FF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137779"/>
  <w15:chartTrackingRefBased/>
  <w15:docId w15:val="{D09F966F-73F4-48FA-A3EB-F1F6E2BED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2D5"/>
  </w:style>
  <w:style w:type="paragraph" w:styleId="Heading1">
    <w:name w:val="heading 1"/>
    <w:basedOn w:val="Normal"/>
    <w:next w:val="Normal"/>
    <w:link w:val="Heading1Char"/>
    <w:uiPriority w:val="1"/>
    <w:qFormat/>
    <w:rsid w:val="009868E7"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C00000"/>
      <w:sz w:val="40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9868E7"/>
    <w:pPr>
      <w:keepNext/>
      <w:keepLines/>
      <w:spacing w:before="12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C00000"/>
      <w:sz w:val="28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sid w:val="009868E7"/>
    <w:rPr>
      <w:rFonts w:asciiTheme="majorHAnsi" w:eastAsiaTheme="majorEastAsia" w:hAnsiTheme="majorHAnsi" w:cstheme="majorBidi"/>
      <w:b/>
      <w:bCs/>
      <w:color w:val="C00000"/>
      <w:sz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9868E7"/>
    <w:rPr>
      <w:rFonts w:asciiTheme="majorHAnsi" w:eastAsiaTheme="majorEastAsia" w:hAnsiTheme="majorHAnsi" w:cstheme="majorBidi"/>
      <w:b/>
      <w:bCs/>
      <w:color w:val="C00000"/>
      <w:sz w:val="40"/>
    </w:rPr>
  </w:style>
  <w:style w:type="paragraph" w:customStyle="1" w:styleId="Company">
    <w:name w:val="Company"/>
    <w:basedOn w:val="Normal"/>
    <w:uiPriority w:val="2"/>
    <w:qFormat/>
    <w:rsid w:val="000B7EAD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C00000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rsid w:val="007E41DB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240" w:after="240" w:line="336" w:lineRule="auto"/>
    </w:pPr>
    <w:rPr>
      <w:i/>
      <w:iCs/>
      <w:color w:val="01544A" w:themeColor="accent1" w:themeShade="80"/>
      <w:sz w:val="24"/>
    </w:rPr>
  </w:style>
  <w:style w:type="character" w:customStyle="1" w:styleId="QuoteChar">
    <w:name w:val="Quote Char"/>
    <w:basedOn w:val="DefaultParagraphFont"/>
    <w:link w:val="Quote"/>
    <w:uiPriority w:val="4"/>
    <w:rsid w:val="007E41DB"/>
    <w:rPr>
      <w:i/>
      <w:iCs/>
      <w:color w:val="01544A" w:themeColor="accent1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8F07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5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joymontessori-nm.com/" TargetMode="External"/><Relationship Id="rId18" Type="http://schemas.openxmlformats.org/officeDocument/2006/relationships/hyperlink" Target="https://uusantafefaith.weebly.com/kid-camp-program.html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uusantafefaith.weebly.com/kid-camp-program.html" TargetMode="External"/><Relationship Id="rId17" Type="http://schemas.openxmlformats.org/officeDocument/2006/relationships/hyperlink" Target="mailto:dre@uusantafe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e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1BF3DD53821433585DC464EAD6F6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D16FE-B5DA-4D3D-B965-5DCC8DD0E7D4}"/>
      </w:docPartPr>
      <w:docPartBody>
        <w:p w:rsidR="005A6203" w:rsidRDefault="008954DC">
          <w:pPr>
            <w:pStyle w:val="C1BF3DD53821433585DC464EAD6F69A4"/>
          </w:pPr>
          <w:r>
            <w:t>Company Name</w:t>
          </w:r>
        </w:p>
      </w:docPartBody>
    </w:docPart>
    <w:docPart>
      <w:docPartPr>
        <w:name w:val="E53624ED13A34D59989E912C498BD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F87A7-3760-4B09-952E-D1B51B48C6AD}"/>
      </w:docPartPr>
      <w:docPartBody>
        <w:p w:rsidR="005A6203" w:rsidRDefault="008954DC">
          <w:pPr>
            <w:pStyle w:val="E53624ED13A34D59989E912C498BDE24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4DC"/>
    <w:rsid w:val="000C24EF"/>
    <w:rsid w:val="000C5581"/>
    <w:rsid w:val="000F3403"/>
    <w:rsid w:val="00110B09"/>
    <w:rsid w:val="00175393"/>
    <w:rsid w:val="001A6BE2"/>
    <w:rsid w:val="001C4F6A"/>
    <w:rsid w:val="002C55AA"/>
    <w:rsid w:val="00330954"/>
    <w:rsid w:val="005A6203"/>
    <w:rsid w:val="00642D34"/>
    <w:rsid w:val="006B5E15"/>
    <w:rsid w:val="007257A2"/>
    <w:rsid w:val="0084790E"/>
    <w:rsid w:val="00883F74"/>
    <w:rsid w:val="008954DC"/>
    <w:rsid w:val="008F357A"/>
    <w:rsid w:val="009B2B85"/>
    <w:rsid w:val="00A140D9"/>
    <w:rsid w:val="00B33F8C"/>
    <w:rsid w:val="00C45A85"/>
    <w:rsid w:val="00C51373"/>
    <w:rsid w:val="00DF5D14"/>
    <w:rsid w:val="00F07C90"/>
    <w:rsid w:val="00FC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FD33FD04BC4BEA965F66CB1322DB70">
    <w:name w:val="84FD33FD04BC4BEA965F66CB1322DB70"/>
  </w:style>
  <w:style w:type="paragraph" w:customStyle="1" w:styleId="62BFAA1008904BD7A005A844A3DA4848">
    <w:name w:val="62BFAA1008904BD7A005A844A3DA4848"/>
  </w:style>
  <w:style w:type="paragraph" w:customStyle="1" w:styleId="BEE552C041024CDDA4A85C96B6730324">
    <w:name w:val="BEE552C041024CDDA4A85C96B6730324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5563D76FBA5D4CB59E271A78D528E6B0">
    <w:name w:val="5563D76FBA5D4CB59E271A78D528E6B0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1C5B0DC26504ADDAAF9EC2A67178C94">
    <w:name w:val="11C5B0DC26504ADDAAF9EC2A67178C94"/>
  </w:style>
  <w:style w:type="paragraph" w:customStyle="1" w:styleId="755270A42C364FA9BA19175A9B608498">
    <w:name w:val="755270A42C364FA9BA19175A9B608498"/>
  </w:style>
  <w:style w:type="paragraph" w:customStyle="1" w:styleId="804532BD31334586AFAB36A3A9D06D78">
    <w:name w:val="804532BD31334586AFAB36A3A9D06D78"/>
  </w:style>
  <w:style w:type="paragraph" w:customStyle="1" w:styleId="DBC183AC11E84A3C91EE1B43C44D4F66">
    <w:name w:val="DBC183AC11E84A3C91EE1B43C44D4F66"/>
  </w:style>
  <w:style w:type="paragraph" w:customStyle="1" w:styleId="B7CADB36B43C47FEACE8F8C12CD5396D">
    <w:name w:val="B7CADB36B43C47FEACE8F8C12CD5396D"/>
  </w:style>
  <w:style w:type="paragraph" w:customStyle="1" w:styleId="CABFC551C20946E8AD853A0F4FFBE63C">
    <w:name w:val="CABFC551C20946E8AD853A0F4FFBE63C"/>
  </w:style>
  <w:style w:type="paragraph" w:customStyle="1" w:styleId="6CD97971F345428E81F9FF5D1B9D2251">
    <w:name w:val="6CD97971F345428E81F9FF5D1B9D2251"/>
  </w:style>
  <w:style w:type="paragraph" w:customStyle="1" w:styleId="C1BF3DD53821433585DC464EAD6F69A4">
    <w:name w:val="C1BF3DD53821433585DC464EAD6F69A4"/>
  </w:style>
  <w:style w:type="paragraph" w:customStyle="1" w:styleId="DF60E71990FC4E02975A59D642602F86">
    <w:name w:val="DF60E71990FC4E02975A59D642602F86"/>
  </w:style>
  <w:style w:type="paragraph" w:customStyle="1" w:styleId="E53624ED13A34D59989E912C498BDE24">
    <w:name w:val="E53624ED13A34D59989E912C498BDE24"/>
  </w:style>
  <w:style w:type="paragraph" w:customStyle="1" w:styleId="9BAD993375EA49E18D249D65AFE02554">
    <w:name w:val="9BAD993375EA49E18D249D65AFE02554"/>
  </w:style>
  <w:style w:type="paragraph" w:customStyle="1" w:styleId="15B8C83069F9453EB89EAA1688C90030">
    <w:name w:val="15B8C83069F9453EB89EAA1688C90030"/>
  </w:style>
  <w:style w:type="paragraph" w:customStyle="1" w:styleId="CCA0A365801F4AD3AA5C3123B7EC0043">
    <w:name w:val="CCA0A365801F4AD3AA5C3123B7EC0043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E5E5C0AA92DC4F46AE6975DC3DF1DAE1">
    <w:name w:val="E5E5C0AA92DC4F46AE6975DC3DF1DAE1"/>
  </w:style>
  <w:style w:type="paragraph" w:customStyle="1" w:styleId="45A653B6C2224B9ABFD534EFDE26689F">
    <w:name w:val="45A653B6C2224B9ABFD534EFDE26689F"/>
  </w:style>
  <w:style w:type="paragraph" w:customStyle="1" w:styleId="18C9FAC367764C4EA04B11C2F75EA3D4">
    <w:name w:val="18C9FAC367764C4EA04B11C2F75EA3D4"/>
  </w:style>
  <w:style w:type="paragraph" w:customStyle="1" w:styleId="22215AB8F2CA49A79EB4CEC2650299B9">
    <w:name w:val="22215AB8F2CA49A79EB4CEC2650299B9"/>
  </w:style>
  <w:style w:type="paragraph" w:customStyle="1" w:styleId="C9EB067C439A4919AD182FF397EB8F4C">
    <w:name w:val="C9EB067C439A4919AD182FF397EB8F4C"/>
  </w:style>
  <w:style w:type="paragraph" w:customStyle="1" w:styleId="73E2E8B130C94FCCB0AFB26CD7CDE93C">
    <w:name w:val="73E2E8B130C94FCCB0AFB26CD7CDE93C"/>
  </w:style>
  <w:style w:type="paragraph" w:customStyle="1" w:styleId="9ACAB6BAE5514AA6A7ACFAC5784A8A20">
    <w:name w:val="9ACAB6BAE5514AA6A7ACFAC5784A8A20"/>
  </w:style>
  <w:style w:type="paragraph" w:customStyle="1" w:styleId="DB1DCE905BC947A0B2CC96526D8789C8">
    <w:name w:val="DB1DCE905BC947A0B2CC96526D8789C8"/>
  </w:style>
  <w:style w:type="paragraph" w:customStyle="1" w:styleId="13C8F405FAD740A092D5AA99EAE53888">
    <w:name w:val="13C8F405FAD740A092D5AA99EAE53888"/>
  </w:style>
  <w:style w:type="paragraph" w:customStyle="1" w:styleId="E4A00041463B4B0380B3C3333CE199C5">
    <w:name w:val="E4A00041463B4B0380B3C3333CE199C5"/>
  </w:style>
  <w:style w:type="paragraph" w:customStyle="1" w:styleId="BA5F48E9A11A427981816C259ED62EDA">
    <w:name w:val="BA5F48E9A11A427981816C259ED62EDA"/>
  </w:style>
  <w:style w:type="paragraph" w:customStyle="1" w:styleId="91CA075C973C4898B766790D3C451F8B">
    <w:name w:val="91CA075C973C4898B766790D3C451F8B"/>
  </w:style>
  <w:style w:type="paragraph" w:customStyle="1" w:styleId="93930F26238B4C71963C8B74F06C7D41">
    <w:name w:val="93930F26238B4C71963C8B74F06C7D41"/>
    <w:rsid w:val="00642D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D03598DE-B2EA-4DF2-8731-44F056629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280</TotalTime>
  <Pages>2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Steven Mead</dc:creator>
  <cp:keywords>kid camp Justice</cp:keywords>
  <cp:lastModifiedBy>Steven Mead</cp:lastModifiedBy>
  <cp:revision>30</cp:revision>
  <cp:lastPrinted>2019-11-21T20:19:00Z</cp:lastPrinted>
  <dcterms:created xsi:type="dcterms:W3CDTF">2019-11-21T16:48:00Z</dcterms:created>
  <dcterms:modified xsi:type="dcterms:W3CDTF">2019-12-20T19:38:00Z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